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E0" w:rsidRDefault="00C040E0" w:rsidP="00B43552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Passion AUTO-MOTO-Logo Couleur" style="width:221.25pt;height:75.75pt;visibility:visible">
            <v:imagedata r:id="rId7" o:title=""/>
          </v:shape>
        </w:pict>
      </w:r>
    </w:p>
    <w:p w:rsidR="00C040E0" w:rsidRDefault="00C040E0" w:rsidP="00B43552">
      <w:r>
        <w:t>10, rue de Mandres</w:t>
      </w:r>
    </w:p>
    <w:p w:rsidR="00C040E0" w:rsidRDefault="00C040E0" w:rsidP="00B43552">
      <w:r>
        <w:t>94440 VILLECRESNES</w:t>
      </w:r>
    </w:p>
    <w:p w:rsidR="00C040E0" w:rsidRDefault="00C040E0" w:rsidP="00B43552">
      <w:r>
        <w:t>T : 01 56 32 06 64</w:t>
      </w:r>
    </w:p>
    <w:p w:rsidR="00C040E0" w:rsidRDefault="00C040E0" w:rsidP="00B43552">
      <w:r>
        <w:t>N° Agrément : E 18 094 0018 0</w:t>
      </w:r>
    </w:p>
    <w:p w:rsidR="00C040E0" w:rsidRDefault="00C040E0" w:rsidP="00B43552">
      <w:r>
        <w:t>N° SIRET : 794 893 800 00027</w:t>
      </w:r>
    </w:p>
    <w:p w:rsidR="00C040E0" w:rsidRPr="001D2D99" w:rsidRDefault="00C040E0" w:rsidP="00B43552">
      <w:pPr>
        <w:spacing w:afterLines="20"/>
        <w:jc w:val="both"/>
        <w:rPr>
          <w:rFonts w:cs="Calibri"/>
          <w:b/>
        </w:rPr>
      </w:pPr>
    </w:p>
    <w:p w:rsidR="00C040E0" w:rsidRPr="00FD624D" w:rsidRDefault="00C040E0" w:rsidP="00B43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Lines="20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DÉROULEMENT DE LA FORMATION</w:t>
      </w:r>
    </w:p>
    <w:p w:rsidR="00C040E0" w:rsidRPr="00116F26" w:rsidRDefault="00C040E0" w:rsidP="00B43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Lines="20"/>
        <w:jc w:val="center"/>
        <w:rPr>
          <w:rFonts w:cs="Calibri"/>
        </w:rPr>
      </w:pPr>
      <w:r>
        <w:rPr>
          <w:rFonts w:cs="Calibri"/>
          <w:b/>
          <w:sz w:val="32"/>
          <w:szCs w:val="32"/>
        </w:rPr>
        <w:t>À LA CATÉGORIE « AM</w:t>
      </w:r>
      <w:r w:rsidRPr="00FD624D">
        <w:rPr>
          <w:rFonts w:cs="Calibri"/>
          <w:b/>
          <w:sz w:val="32"/>
          <w:szCs w:val="32"/>
        </w:rPr>
        <w:t xml:space="preserve"> » DU PERMIS DE CONDUIRE</w:t>
      </w:r>
    </w:p>
    <w:p w:rsidR="00C040E0" w:rsidRPr="00116F26" w:rsidRDefault="00C040E0" w:rsidP="00B43552">
      <w:pPr>
        <w:spacing w:afterLines="20"/>
        <w:rPr>
          <w:rFonts w:cs="Calibri"/>
        </w:rPr>
      </w:pPr>
    </w:p>
    <w:p w:rsidR="00C040E0" w:rsidRPr="00116F26" w:rsidRDefault="00C040E0" w:rsidP="00B43552">
      <w:pPr>
        <w:spacing w:afterLines="20"/>
        <w:rPr>
          <w:rFonts w:cs="Calibri"/>
        </w:rPr>
      </w:pPr>
    </w:p>
    <w:p w:rsidR="00C040E0" w:rsidRPr="00E559F2" w:rsidRDefault="00C040E0" w:rsidP="00E559F2">
      <w:pPr>
        <w:pStyle w:val="Normale"/>
        <w:suppressAutoHyphens/>
        <w:rPr>
          <w:rStyle w:val="Normale1"/>
          <w:rFonts w:ascii="Calibri" w:hAnsi="Calibri" w:cs="Calibri"/>
          <w:b/>
          <w:color w:val="FFC000"/>
          <w:lang w:eastAsia="en-US"/>
        </w:rPr>
      </w:pPr>
      <w:r w:rsidRPr="00E559F2">
        <w:rPr>
          <w:rStyle w:val="Normale1"/>
          <w:rFonts w:ascii="Calibri" w:hAnsi="Calibri" w:cs="Calibri"/>
          <w:b/>
          <w:color w:val="FFC000"/>
          <w:lang w:eastAsia="en-US"/>
        </w:rPr>
        <w:t>D</w:t>
      </w:r>
      <w:r>
        <w:rPr>
          <w:rStyle w:val="Normale1"/>
          <w:rFonts w:ascii="Calibri" w:hAnsi="Calibri" w:cs="Calibri"/>
          <w:b/>
          <w:color w:val="FFC000"/>
          <w:lang w:eastAsia="en-US"/>
        </w:rPr>
        <w:t>éfinition</w:t>
      </w:r>
    </w:p>
    <w:p w:rsidR="00C040E0" w:rsidRPr="00E559F2" w:rsidRDefault="00C040E0" w:rsidP="00E559F2">
      <w:pPr>
        <w:pStyle w:val="Normale"/>
        <w:suppressAutoHyphens/>
        <w:rPr>
          <w:rStyle w:val="Normale1"/>
          <w:rFonts w:ascii="Calibri" w:hAnsi="Calibri" w:cs="Calibri"/>
          <w:lang w:eastAsia="en-US"/>
        </w:rPr>
      </w:pPr>
      <w:r w:rsidRPr="00E559F2">
        <w:rPr>
          <w:rStyle w:val="Normale1"/>
          <w:rFonts w:ascii="Calibri" w:hAnsi="Calibri" w:cs="Calibri"/>
          <w:lang w:eastAsia="en-US"/>
        </w:rPr>
        <w:t xml:space="preserve">Un cyclomoteur est caractérisé par une cylindrée inférieure ou égale à </w:t>
      </w:r>
      <w:r w:rsidRPr="00E559F2">
        <w:rPr>
          <w:rStyle w:val="Normale1"/>
          <w:rFonts w:ascii="Calibri" w:hAnsi="Calibri" w:cs="Calibri"/>
          <w:bCs/>
          <w:lang w:eastAsia="en-US"/>
        </w:rPr>
        <w:t>50 cm</w:t>
      </w:r>
      <w:r w:rsidRPr="00E559F2">
        <w:rPr>
          <w:rStyle w:val="Normale1"/>
          <w:rFonts w:ascii="Calibri" w:hAnsi="Calibri" w:cs="Calibri"/>
          <w:bCs/>
          <w:vertAlign w:val="superscript"/>
          <w:lang w:eastAsia="en-US"/>
        </w:rPr>
        <w:t>3</w:t>
      </w:r>
      <w:r w:rsidRPr="00E559F2">
        <w:rPr>
          <w:rStyle w:val="Normale1"/>
          <w:rFonts w:ascii="Calibri" w:hAnsi="Calibri" w:cs="Calibri"/>
          <w:lang w:eastAsia="en-US"/>
        </w:rPr>
        <w:t xml:space="preserve"> (4kW pour les cyclomoteurs électriques) et une vitesse maximale égale à </w:t>
      </w:r>
      <w:smartTag w:uri="urn:schemas-microsoft-com:office:smarttags" w:element="metricconverter">
        <w:smartTagPr>
          <w:attr w:name="ProductID" w:val="45 km/h"/>
        </w:smartTagPr>
        <w:r w:rsidRPr="00E559F2">
          <w:rPr>
            <w:rStyle w:val="Normale1"/>
            <w:rFonts w:ascii="Calibri" w:hAnsi="Calibri" w:cs="Calibri"/>
            <w:bCs/>
            <w:lang w:eastAsia="en-US"/>
          </w:rPr>
          <w:t>45 km/h</w:t>
        </w:r>
      </w:smartTag>
      <w:r w:rsidRPr="00E559F2">
        <w:rPr>
          <w:rStyle w:val="Normale1"/>
          <w:rFonts w:ascii="Calibri" w:hAnsi="Calibri" w:cs="Calibri"/>
          <w:lang w:eastAsia="en-US"/>
        </w:rPr>
        <w:t>.</w:t>
      </w:r>
    </w:p>
    <w:p w:rsidR="00C040E0" w:rsidRPr="00E559F2" w:rsidRDefault="00C040E0" w:rsidP="00E559F2">
      <w:pPr>
        <w:pStyle w:val="Normale"/>
        <w:suppressAutoHyphens/>
        <w:rPr>
          <w:rStyle w:val="Normale1"/>
          <w:rFonts w:ascii="Calibri" w:hAnsi="Calibri" w:cs="Calibri"/>
          <w:lang w:eastAsia="en-US"/>
        </w:rPr>
      </w:pPr>
    </w:p>
    <w:p w:rsidR="00C040E0" w:rsidRDefault="00C040E0" w:rsidP="00B43552">
      <w:pPr>
        <w:spacing w:afterLines="20"/>
        <w:rPr>
          <w:rStyle w:val="Normale1"/>
          <w:rFonts w:ascii="Calibri" w:hAnsi="Calibri" w:cs="Calibri"/>
          <w:bCs/>
          <w:lang w:eastAsia="en-US"/>
        </w:rPr>
      </w:pPr>
      <w:r w:rsidRPr="00E559F2">
        <w:rPr>
          <w:rStyle w:val="Normale1"/>
          <w:rFonts w:ascii="Calibri" w:hAnsi="Calibri" w:cs="Calibri"/>
          <w:bCs/>
          <w:lang w:eastAsia="en-US"/>
        </w:rPr>
        <w:t>Le permis AM est obligatoire pour conduire un deux-roues dès 14 ans.</w:t>
      </w:r>
    </w:p>
    <w:p w:rsidR="00C040E0" w:rsidRDefault="00C040E0" w:rsidP="00B43552">
      <w:pPr>
        <w:spacing w:afterLines="20"/>
        <w:rPr>
          <w:rStyle w:val="Normale1"/>
          <w:rFonts w:ascii="Calibri" w:hAnsi="Calibri" w:cs="Calibri"/>
          <w:bCs/>
          <w:lang w:eastAsia="en-US"/>
        </w:rPr>
      </w:pPr>
    </w:p>
    <w:p w:rsidR="00C040E0" w:rsidRPr="00E559F2" w:rsidRDefault="00C040E0" w:rsidP="00B43552">
      <w:pPr>
        <w:spacing w:afterLines="20"/>
        <w:rPr>
          <w:rStyle w:val="Normale1"/>
          <w:rFonts w:ascii="Calibri" w:hAnsi="Calibri" w:cs="Calibri"/>
          <w:b/>
          <w:bCs/>
          <w:color w:val="FFC000"/>
          <w:lang w:eastAsia="en-US"/>
        </w:rPr>
      </w:pPr>
      <w:r w:rsidRPr="00E559F2">
        <w:rPr>
          <w:rStyle w:val="Normale1"/>
          <w:rFonts w:ascii="Calibri" w:hAnsi="Calibri" w:cs="Calibri"/>
          <w:b/>
          <w:bCs/>
          <w:color w:val="FFC000"/>
          <w:lang w:eastAsia="en-US"/>
        </w:rPr>
        <w:t>Déroulement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 w:rsidRPr="00E559F2">
        <w:rPr>
          <w:rStyle w:val="Normale1"/>
          <w:rFonts w:ascii="Calibri" w:hAnsi="Calibri" w:cs="Calibri"/>
          <w:lang w:eastAsia="en-US"/>
        </w:rPr>
        <w:t>Il faut avoir obtenu l’</w:t>
      </w:r>
      <w:r w:rsidRPr="00E559F2">
        <w:rPr>
          <w:rStyle w:val="Normale1"/>
          <w:rFonts w:ascii="Calibri" w:hAnsi="Calibri" w:cs="Calibri"/>
          <w:b/>
          <w:bCs/>
          <w:lang w:eastAsia="en-US"/>
        </w:rPr>
        <w:t>ASSR</w:t>
      </w:r>
      <w:r w:rsidRPr="00E559F2">
        <w:rPr>
          <w:rStyle w:val="Normale1"/>
          <w:rFonts w:ascii="Calibri" w:hAnsi="Calibri" w:cs="Calibri"/>
          <w:lang w:eastAsia="en-US"/>
        </w:rPr>
        <w:t xml:space="preserve"> (Attestation Scolaire de Sécurité Routière) de niveau 1 ou 2 ou l’</w:t>
      </w:r>
      <w:r w:rsidRPr="00E559F2">
        <w:rPr>
          <w:rStyle w:val="Normale1"/>
          <w:rFonts w:ascii="Calibri" w:hAnsi="Calibri" w:cs="Calibri"/>
          <w:b/>
          <w:bCs/>
          <w:lang w:eastAsia="en-US"/>
        </w:rPr>
        <w:t>ASR</w:t>
      </w:r>
      <w:r w:rsidRPr="00E559F2">
        <w:rPr>
          <w:rStyle w:val="Normale1"/>
          <w:rFonts w:ascii="Calibri" w:hAnsi="Calibri" w:cs="Calibri"/>
          <w:lang w:eastAsia="en-US"/>
        </w:rPr>
        <w:t xml:space="preserve"> pour suivre une formation pratique de 7 heures minimum assurée par une auto-école ou une association socio-éducative.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 w:rsidRPr="00E559F2">
        <w:rPr>
          <w:rStyle w:val="Normale1"/>
          <w:rFonts w:ascii="Calibri" w:hAnsi="Calibri" w:cs="Calibri"/>
          <w:lang w:eastAsia="en-US"/>
        </w:rPr>
        <w:t xml:space="preserve">À l’issue de la formation pratique, l’établissement délivre un </w:t>
      </w:r>
      <w:r w:rsidRPr="00E559F2">
        <w:rPr>
          <w:rStyle w:val="Normale1"/>
          <w:rFonts w:ascii="Calibri" w:hAnsi="Calibri" w:cs="Calibri"/>
          <w:b/>
          <w:bCs/>
          <w:lang w:eastAsia="en-US"/>
        </w:rPr>
        <w:t>Brevet de Sécurité Routière</w:t>
      </w:r>
      <w:r w:rsidRPr="00E559F2">
        <w:rPr>
          <w:rStyle w:val="Normale1"/>
          <w:rFonts w:ascii="Calibri" w:hAnsi="Calibri" w:cs="Calibri"/>
          <w:lang w:eastAsia="en-US"/>
        </w:rPr>
        <w:t xml:space="preserve"> : il correspond à la catégorie </w:t>
      </w:r>
      <w:r w:rsidRPr="00E559F2">
        <w:rPr>
          <w:rStyle w:val="Normale1"/>
          <w:rFonts w:ascii="Calibri" w:hAnsi="Calibri" w:cs="Calibri"/>
          <w:b/>
          <w:bCs/>
          <w:lang w:eastAsia="en-US"/>
        </w:rPr>
        <w:t>AM</w:t>
      </w:r>
      <w:r w:rsidRPr="00E559F2">
        <w:rPr>
          <w:rStyle w:val="Normale1"/>
          <w:rFonts w:ascii="Calibri" w:hAnsi="Calibri" w:cs="Calibri"/>
          <w:lang w:eastAsia="en-US"/>
        </w:rPr>
        <w:t xml:space="preserve"> du permis de conduire.</w:t>
      </w:r>
    </w:p>
    <w:p w:rsidR="00C040E0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>
        <w:rPr>
          <w:rStyle w:val="Normale1"/>
          <w:rFonts w:ascii="Calibri" w:hAnsi="Calibri" w:cs="Calibri"/>
          <w:lang w:eastAsia="en-US"/>
        </w:rPr>
        <w:t>Vous pourrez</w:t>
      </w:r>
      <w:r w:rsidRPr="00E559F2">
        <w:rPr>
          <w:rStyle w:val="Normale1"/>
          <w:rFonts w:ascii="Calibri" w:hAnsi="Calibri" w:cs="Calibri"/>
          <w:lang w:eastAsia="en-US"/>
        </w:rPr>
        <w:t xml:space="preserve"> conduire un scoot dès que </w:t>
      </w:r>
      <w:r>
        <w:rPr>
          <w:rStyle w:val="Normale1"/>
          <w:rFonts w:ascii="Calibri" w:hAnsi="Calibri" w:cs="Calibri"/>
          <w:lang w:eastAsia="en-US"/>
        </w:rPr>
        <w:t>vous serez</w:t>
      </w:r>
      <w:r w:rsidRPr="00E559F2">
        <w:rPr>
          <w:rStyle w:val="Normale1"/>
          <w:rFonts w:ascii="Calibri" w:hAnsi="Calibri" w:cs="Calibri"/>
          <w:lang w:eastAsia="en-US"/>
        </w:rPr>
        <w:t xml:space="preserve"> en possession du permis AM.</w:t>
      </w:r>
    </w:p>
    <w:p w:rsidR="00C040E0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b/>
          <w:color w:val="FFC000"/>
          <w:lang w:eastAsia="en-US"/>
        </w:rPr>
      </w:pPr>
      <w:r w:rsidRPr="00E559F2">
        <w:rPr>
          <w:rStyle w:val="Normale1"/>
          <w:rFonts w:ascii="Calibri" w:hAnsi="Calibri" w:cs="Calibri"/>
          <w:b/>
          <w:color w:val="FFC000"/>
          <w:lang w:eastAsia="en-US"/>
        </w:rPr>
        <w:t>La formation pratique est constituée de trois phases :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 w:rsidRPr="00E559F2">
        <w:rPr>
          <w:rStyle w:val="Normale1"/>
          <w:rFonts w:ascii="Calibri" w:hAnsi="Calibri" w:cs="Calibri"/>
          <w:lang w:eastAsia="en-US"/>
        </w:rPr>
        <w:t>• une phase d’enseignement hors circulation (durée 2h),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>
        <w:rPr>
          <w:rStyle w:val="Normale1"/>
          <w:rFonts w:ascii="Calibri" w:hAnsi="Calibri" w:cs="Calibri"/>
          <w:lang w:eastAsia="en-US"/>
        </w:rPr>
        <w:t xml:space="preserve">• </w:t>
      </w:r>
      <w:r w:rsidRPr="00E559F2">
        <w:rPr>
          <w:rStyle w:val="Normale1"/>
          <w:rFonts w:ascii="Calibri" w:hAnsi="Calibri" w:cs="Calibri"/>
          <w:lang w:eastAsia="en-US"/>
        </w:rPr>
        <w:t>une phase de conduite sur les voies ouvertes à la circulation publique,(durée 4h),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outline/>
          <w:lang w:eastAsia="en-US"/>
        </w:rPr>
      </w:pPr>
      <w:r w:rsidRPr="00E559F2">
        <w:rPr>
          <w:rStyle w:val="Normale1"/>
          <w:rFonts w:ascii="Calibri" w:hAnsi="Calibri" w:cs="Calibri"/>
          <w:lang w:eastAsia="en-US"/>
        </w:rPr>
        <w:t>• une phase de sensibilisation aux risques (durée 1h).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outline/>
          <w:lang w:eastAsia="en-US"/>
        </w:rPr>
      </w:pPr>
      <w:r w:rsidRPr="00E559F2">
        <w:rPr>
          <w:rStyle w:val="Normale1"/>
          <w:rFonts w:ascii="Calibri" w:hAnsi="Calibri" w:cs="Calibri"/>
          <w:outline/>
          <w:lang w:eastAsia="en-US"/>
        </w:rPr>
        <w:t xml:space="preserve"> 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outline/>
          <w:lang w:eastAsia="en-US"/>
        </w:rPr>
      </w:pPr>
      <w:r w:rsidRPr="00E559F2">
        <w:rPr>
          <w:rStyle w:val="Normale1"/>
          <w:rFonts w:ascii="Calibri" w:hAnsi="Calibri" w:cs="Calibri"/>
          <w:lang w:eastAsia="en-US"/>
        </w:rPr>
        <w:t>Avec le permis AM option cyclo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>
        <w:rPr>
          <w:rStyle w:val="Normale1"/>
          <w:rFonts w:ascii="Calibri" w:hAnsi="Calibri" w:cs="Calibri"/>
          <w:lang w:eastAsia="en-US"/>
        </w:rPr>
        <w:t>On peut</w:t>
      </w:r>
      <w:r w:rsidRPr="00E559F2">
        <w:rPr>
          <w:rStyle w:val="Normale1"/>
          <w:rFonts w:ascii="Calibri" w:hAnsi="Calibri" w:cs="Calibri"/>
          <w:lang w:eastAsia="en-US"/>
        </w:rPr>
        <w:t> :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>
        <w:rPr>
          <w:rStyle w:val="Normale1"/>
          <w:rFonts w:ascii="Calibri" w:hAnsi="Calibri" w:cs="Calibri"/>
          <w:lang w:eastAsia="en-US"/>
        </w:rPr>
        <w:t xml:space="preserve">• </w:t>
      </w:r>
      <w:r w:rsidRPr="00E559F2">
        <w:rPr>
          <w:rStyle w:val="Normale1"/>
          <w:rFonts w:ascii="Calibri" w:hAnsi="Calibri" w:cs="Calibri"/>
          <w:lang w:eastAsia="en-US"/>
        </w:rPr>
        <w:t>conduire un cyclomoteur à deux ou trois roues dont la cylindrée est limitée à 50 cm</w:t>
      </w:r>
      <w:r w:rsidRPr="00E559F2">
        <w:rPr>
          <w:rStyle w:val="Normale1"/>
          <w:rFonts w:ascii="Calibri" w:hAnsi="Calibri" w:cs="Calibri"/>
          <w:vertAlign w:val="superscript"/>
          <w:lang w:eastAsia="en-US"/>
        </w:rPr>
        <w:t>3</w:t>
      </w:r>
      <w:r w:rsidRPr="00E559F2">
        <w:rPr>
          <w:rStyle w:val="Normale1"/>
          <w:rFonts w:ascii="Calibri" w:hAnsi="Calibri" w:cs="Calibri"/>
          <w:lang w:eastAsia="en-US"/>
        </w:rPr>
        <w:t xml:space="preserve"> et la vitesse à </w:t>
      </w:r>
      <w:smartTag w:uri="urn:schemas-microsoft-com:office:smarttags" w:element="metricconverter">
        <w:smartTagPr>
          <w:attr w:name="ProductID" w:val="45 km/h"/>
        </w:smartTagPr>
        <w:r w:rsidRPr="00E559F2">
          <w:rPr>
            <w:rStyle w:val="Normale1"/>
            <w:rFonts w:ascii="Calibri" w:hAnsi="Calibri" w:cs="Calibri"/>
            <w:lang w:eastAsia="en-US"/>
          </w:rPr>
          <w:t>45 km/h</w:t>
        </w:r>
      </w:smartTag>
      <w:r w:rsidRPr="00E559F2">
        <w:rPr>
          <w:rStyle w:val="Normale1"/>
          <w:rFonts w:ascii="Calibri" w:hAnsi="Calibri" w:cs="Calibri"/>
          <w:lang w:eastAsia="en-US"/>
        </w:rPr>
        <w:t>,</w:t>
      </w:r>
    </w:p>
    <w:p w:rsidR="00C040E0" w:rsidRPr="00E559F2" w:rsidRDefault="00C040E0" w:rsidP="00E559F2">
      <w:pPr>
        <w:pStyle w:val="Normale"/>
        <w:suppressAutoHyphens/>
        <w:jc w:val="both"/>
        <w:rPr>
          <w:rStyle w:val="Normale1"/>
          <w:rFonts w:ascii="Calibri" w:hAnsi="Calibri" w:cs="Calibri"/>
          <w:lang w:eastAsia="en-US"/>
        </w:rPr>
      </w:pPr>
      <w:r>
        <w:rPr>
          <w:rStyle w:val="Normale1"/>
          <w:rFonts w:ascii="Calibri" w:hAnsi="Calibri" w:cs="Calibri"/>
          <w:lang w:eastAsia="en-US"/>
        </w:rPr>
        <w:t xml:space="preserve">• </w:t>
      </w:r>
      <w:r w:rsidRPr="00E559F2">
        <w:rPr>
          <w:rStyle w:val="Normale1"/>
          <w:rFonts w:ascii="Calibri" w:hAnsi="Calibri" w:cs="Calibri"/>
          <w:lang w:eastAsia="en-US"/>
        </w:rPr>
        <w:t>conduire un quadricycle léger à moteur (catégorie L6e : cylindrée maxi à 50 cm</w:t>
      </w:r>
      <w:r w:rsidRPr="00E559F2">
        <w:rPr>
          <w:rStyle w:val="Normale1"/>
          <w:rFonts w:ascii="Calibri" w:hAnsi="Calibri" w:cs="Calibri"/>
          <w:vertAlign w:val="superscript"/>
          <w:lang w:eastAsia="en-US"/>
        </w:rPr>
        <w:t>3</w:t>
      </w:r>
      <w:r w:rsidRPr="00E559F2">
        <w:rPr>
          <w:rStyle w:val="Normale1"/>
          <w:rFonts w:ascii="Calibri" w:hAnsi="Calibri" w:cs="Calibri"/>
          <w:lang w:eastAsia="en-US"/>
        </w:rPr>
        <w:t xml:space="preserve">, vitesse </w:t>
      </w:r>
      <w:smartTag w:uri="urn:schemas-microsoft-com:office:smarttags" w:element="metricconverter">
        <w:smartTagPr>
          <w:attr w:name="ProductID" w:val="45 km/h"/>
        </w:smartTagPr>
        <w:r w:rsidRPr="00E559F2">
          <w:rPr>
            <w:rStyle w:val="Normale1"/>
            <w:rFonts w:ascii="Calibri" w:hAnsi="Calibri" w:cs="Calibri"/>
            <w:lang w:eastAsia="en-US"/>
          </w:rPr>
          <w:t>45 km/h</w:t>
        </w:r>
      </w:smartTag>
      <w:r w:rsidRPr="00E559F2">
        <w:rPr>
          <w:rStyle w:val="Normale1"/>
          <w:rFonts w:ascii="Calibri" w:hAnsi="Calibri" w:cs="Calibri"/>
          <w:lang w:eastAsia="en-US"/>
        </w:rPr>
        <w:t>).</w:t>
      </w:r>
    </w:p>
    <w:p w:rsidR="00C040E0" w:rsidRPr="00426AFE" w:rsidRDefault="00C040E0" w:rsidP="00F31FF3">
      <w:pPr>
        <w:spacing w:afterLines="20"/>
        <w:rPr>
          <w:rFonts w:cs="Calibri"/>
          <w:color w:val="000000"/>
          <w:spacing w:val="-2"/>
        </w:rPr>
      </w:pPr>
    </w:p>
    <w:sectPr w:rsidR="00C040E0" w:rsidRPr="00426AFE" w:rsidSect="00665C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851" w:bottom="113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E0" w:rsidRDefault="00C040E0" w:rsidP="00665CEF">
      <w:r>
        <w:separator/>
      </w:r>
    </w:p>
  </w:endnote>
  <w:endnote w:type="continuationSeparator" w:id="0">
    <w:p w:rsidR="00C040E0" w:rsidRDefault="00C040E0" w:rsidP="00665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E0" w:rsidRDefault="00C040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E0" w:rsidRDefault="00C040E0" w:rsidP="00665CEF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E0" w:rsidRDefault="00C040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E0" w:rsidRDefault="00C040E0" w:rsidP="00665CEF">
      <w:r>
        <w:separator/>
      </w:r>
    </w:p>
  </w:footnote>
  <w:footnote w:type="continuationSeparator" w:id="0">
    <w:p w:rsidR="00C040E0" w:rsidRDefault="00C040E0" w:rsidP="00665C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E0" w:rsidRDefault="00C040E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E0" w:rsidRDefault="00C040E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E0" w:rsidRDefault="00C040E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018D5"/>
    <w:multiLevelType w:val="hybridMultilevel"/>
    <w:tmpl w:val="9DB83386"/>
    <w:lvl w:ilvl="0" w:tplc="5554F5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301F3"/>
    <w:multiLevelType w:val="hybridMultilevel"/>
    <w:tmpl w:val="F64ED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3564E"/>
    <w:multiLevelType w:val="hybridMultilevel"/>
    <w:tmpl w:val="6E2C13C8"/>
    <w:lvl w:ilvl="0" w:tplc="004E2F3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206289"/>
    <w:multiLevelType w:val="hybridMultilevel"/>
    <w:tmpl w:val="E2DC8F24"/>
    <w:lvl w:ilvl="0" w:tplc="B324184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57ADA"/>
    <w:multiLevelType w:val="hybridMultilevel"/>
    <w:tmpl w:val="9E92B91C"/>
    <w:lvl w:ilvl="0" w:tplc="04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6FAC6B41"/>
    <w:multiLevelType w:val="hybridMultilevel"/>
    <w:tmpl w:val="D03890E6"/>
    <w:lvl w:ilvl="0" w:tplc="B324184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A3D49"/>
    <w:multiLevelType w:val="hybridMultilevel"/>
    <w:tmpl w:val="A9128A1A"/>
    <w:lvl w:ilvl="0" w:tplc="2ED60E02">
      <w:numFmt w:val="bullet"/>
      <w:lvlText w:val="–"/>
      <w:lvlJc w:val="left"/>
      <w:pPr>
        <w:ind w:left="587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7">
    <w:nsid w:val="7CF7757B"/>
    <w:multiLevelType w:val="hybridMultilevel"/>
    <w:tmpl w:val="89668086"/>
    <w:lvl w:ilvl="0" w:tplc="B324184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88C"/>
    <w:rsid w:val="00002A2A"/>
    <w:rsid w:val="00084A50"/>
    <w:rsid w:val="000C5C59"/>
    <w:rsid w:val="0010220E"/>
    <w:rsid w:val="00114D08"/>
    <w:rsid w:val="00116F26"/>
    <w:rsid w:val="001705C7"/>
    <w:rsid w:val="001A73B2"/>
    <w:rsid w:val="001D2D99"/>
    <w:rsid w:val="002312DE"/>
    <w:rsid w:val="00335A78"/>
    <w:rsid w:val="003621D9"/>
    <w:rsid w:val="00367215"/>
    <w:rsid w:val="0038763F"/>
    <w:rsid w:val="003C4546"/>
    <w:rsid w:val="00426AFE"/>
    <w:rsid w:val="00432C65"/>
    <w:rsid w:val="00490D0F"/>
    <w:rsid w:val="00497101"/>
    <w:rsid w:val="004B3DF1"/>
    <w:rsid w:val="004D02DE"/>
    <w:rsid w:val="004D4A09"/>
    <w:rsid w:val="004E1C86"/>
    <w:rsid w:val="005041D9"/>
    <w:rsid w:val="0051247A"/>
    <w:rsid w:val="005436D3"/>
    <w:rsid w:val="005B1F85"/>
    <w:rsid w:val="005B7979"/>
    <w:rsid w:val="00651BBC"/>
    <w:rsid w:val="00665CEF"/>
    <w:rsid w:val="006D2BFE"/>
    <w:rsid w:val="007120F0"/>
    <w:rsid w:val="0077284C"/>
    <w:rsid w:val="007D1A6E"/>
    <w:rsid w:val="007F6BA7"/>
    <w:rsid w:val="00824D28"/>
    <w:rsid w:val="008408EE"/>
    <w:rsid w:val="00865111"/>
    <w:rsid w:val="008A74B7"/>
    <w:rsid w:val="008F0917"/>
    <w:rsid w:val="00951966"/>
    <w:rsid w:val="00A17C82"/>
    <w:rsid w:val="00A23A12"/>
    <w:rsid w:val="00AA725D"/>
    <w:rsid w:val="00AA7705"/>
    <w:rsid w:val="00B219F3"/>
    <w:rsid w:val="00B43552"/>
    <w:rsid w:val="00BB3035"/>
    <w:rsid w:val="00C00664"/>
    <w:rsid w:val="00C040E0"/>
    <w:rsid w:val="00C66970"/>
    <w:rsid w:val="00C921C6"/>
    <w:rsid w:val="00CB2EAF"/>
    <w:rsid w:val="00CB71B2"/>
    <w:rsid w:val="00DF7E9A"/>
    <w:rsid w:val="00E004EB"/>
    <w:rsid w:val="00E35658"/>
    <w:rsid w:val="00E559F2"/>
    <w:rsid w:val="00E7107D"/>
    <w:rsid w:val="00E85577"/>
    <w:rsid w:val="00F31FF3"/>
    <w:rsid w:val="00F37510"/>
    <w:rsid w:val="00F54F7E"/>
    <w:rsid w:val="00FA27C1"/>
    <w:rsid w:val="00FA3930"/>
    <w:rsid w:val="00FC4008"/>
    <w:rsid w:val="00FC778D"/>
    <w:rsid w:val="00FD624D"/>
    <w:rsid w:val="00FE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008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E288C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F37510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Header">
    <w:name w:val="header"/>
    <w:basedOn w:val="Normal"/>
    <w:link w:val="HeaderChar"/>
    <w:uiPriority w:val="99"/>
    <w:rsid w:val="00665CE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5CE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65CE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65CEF"/>
    <w:rPr>
      <w:rFonts w:cs="Times New Roman"/>
    </w:rPr>
  </w:style>
  <w:style w:type="paragraph" w:customStyle="1" w:styleId="Normale">
    <w:name w:val="Normal(e)"/>
    <w:basedOn w:val="Normal"/>
    <w:uiPriority w:val="99"/>
    <w:rsid w:val="00E559F2"/>
    <w:pPr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  <w:style w:type="character" w:customStyle="1" w:styleId="Normale1">
    <w:name w:val="Normal(e)1"/>
    <w:uiPriority w:val="99"/>
    <w:rsid w:val="00E559F2"/>
    <w:rPr>
      <w:rFonts w:ascii="Helvetica" w:hAnsi="Helvetica"/>
      <w:color w:val="000000"/>
      <w:spacing w:val="0"/>
      <w:w w:val="100"/>
      <w:position w:val="0"/>
      <w:sz w:val="24"/>
      <w:u w:val="none"/>
      <w:vertAlign w:val="baseline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B435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3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97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214</Words>
  <Characters>1183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Véronique Wagner</dc:creator>
  <cp:keywords/>
  <dc:description/>
  <cp:lastModifiedBy>Administrateur</cp:lastModifiedBy>
  <cp:revision>5</cp:revision>
  <cp:lastPrinted>2018-04-26T09:20:00Z</cp:lastPrinted>
  <dcterms:created xsi:type="dcterms:W3CDTF">2019-01-24T16:21:00Z</dcterms:created>
  <dcterms:modified xsi:type="dcterms:W3CDTF">2019-01-24T16:29:00Z</dcterms:modified>
</cp:coreProperties>
</file>